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745" w:rsidRDefault="00283745">
      <w:pPr>
        <w:widowControl w:val="0"/>
        <w:spacing w:line="240" w:lineRule="auto"/>
        <w:ind w:left="2415" w:right="-20"/>
        <w:rPr>
          <w:rFonts w:ascii="Times New Roman" w:hAnsi="Times New Roman" w:cs="Times New Roman"/>
          <w:color w:val="000000"/>
          <w:sz w:val="36"/>
          <w:szCs w:val="36"/>
        </w:rPr>
      </w:pPr>
      <w:bookmarkStart w:id="0" w:name="_page_3_0"/>
      <w:r>
        <w:rPr>
          <w:rFonts w:ascii="Times New Roman" w:hAnsi="Times New Roman" w:cs="Times New Roman"/>
          <w:color w:val="000000"/>
          <w:sz w:val="36"/>
          <w:szCs w:val="36"/>
        </w:rPr>
        <w:t>Анно</w:t>
      </w:r>
      <w:r>
        <w:rPr>
          <w:rFonts w:ascii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hAnsi="Times New Roman" w:cs="Times New Roman"/>
          <w:color w:val="000000"/>
          <w:sz w:val="36"/>
          <w:szCs w:val="36"/>
        </w:rPr>
        <w:t>ац</w:t>
      </w:r>
      <w:r>
        <w:rPr>
          <w:rFonts w:ascii="Times New Roman" w:hAnsi="Times New Roman" w:cs="Times New Roman"/>
          <w:color w:val="000000"/>
          <w:spacing w:val="-1"/>
          <w:sz w:val="36"/>
          <w:szCs w:val="36"/>
        </w:rPr>
        <w:t>и</w:t>
      </w:r>
      <w:r>
        <w:rPr>
          <w:rFonts w:ascii="Times New Roman" w:hAnsi="Times New Roman" w:cs="Times New Roman"/>
          <w:color w:val="000000"/>
          <w:sz w:val="36"/>
          <w:szCs w:val="36"/>
        </w:rPr>
        <w:t>я к рабочей про</w:t>
      </w:r>
      <w:r>
        <w:rPr>
          <w:rFonts w:ascii="Times New Roman" w:hAnsi="Times New Roman" w:cs="Times New Roman"/>
          <w:color w:val="000000"/>
          <w:spacing w:val="1"/>
          <w:sz w:val="36"/>
          <w:szCs w:val="36"/>
        </w:rPr>
        <w:t>г</w:t>
      </w:r>
      <w:r>
        <w:rPr>
          <w:rFonts w:ascii="Times New Roman" w:hAnsi="Times New Roman" w:cs="Times New Roman"/>
          <w:color w:val="000000"/>
          <w:sz w:val="36"/>
          <w:szCs w:val="36"/>
        </w:rPr>
        <w:t>рам</w:t>
      </w:r>
      <w:r>
        <w:rPr>
          <w:rFonts w:ascii="Times New Roman" w:hAnsi="Times New Roman" w:cs="Times New Roman"/>
          <w:color w:val="000000"/>
          <w:spacing w:val="1"/>
          <w:sz w:val="36"/>
          <w:szCs w:val="36"/>
        </w:rPr>
        <w:t>м</w:t>
      </w:r>
      <w:r>
        <w:rPr>
          <w:rFonts w:ascii="Times New Roman" w:hAnsi="Times New Roman" w:cs="Times New Roman"/>
          <w:color w:val="000000"/>
          <w:sz w:val="36"/>
          <w:szCs w:val="36"/>
        </w:rPr>
        <w:t>е</w:t>
      </w:r>
    </w:p>
    <w:p w:rsidR="00283745" w:rsidRDefault="0028374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283745" w:rsidRDefault="0028374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283745" w:rsidRDefault="0028374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283745" w:rsidRDefault="00283745">
      <w:pPr>
        <w:spacing w:after="9" w:line="220" w:lineRule="exact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5"/>
        <w:gridCol w:w="6096"/>
      </w:tblGrid>
      <w:tr w:rsidR="00283745">
        <w:trPr>
          <w:cantSplit/>
          <w:trHeight w:hRule="exact" w:val="1161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spacing w:before="3" w:line="276" w:lineRule="auto"/>
              <w:ind w:left="394" w:right="567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spacing w:before="1" w:line="240" w:lineRule="auto"/>
              <w:ind w:left="108" w:right="15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абочая програм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рное ч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83745" w:rsidRDefault="00283745">
            <w:pPr>
              <w:widowControl w:val="0"/>
              <w:spacing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 об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(1-4классы)</w:t>
            </w:r>
          </w:p>
        </w:tc>
      </w:tr>
      <w:tr w:rsidR="00283745" w:rsidTr="00E95A38">
        <w:trPr>
          <w:cantSplit/>
          <w:trHeight w:hRule="exact" w:val="1977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spacing w:before="3" w:line="277" w:lineRule="auto"/>
              <w:ind w:left="394" w:right="147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для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од)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spacing w:before="1" w:line="240" w:lineRule="auto"/>
              <w:ind w:left="108" w:right="21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4 го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а,1-4 классы.</w:t>
            </w:r>
          </w:p>
          <w:p w:rsidR="00283745" w:rsidRDefault="00283745">
            <w:pPr>
              <w:widowControl w:val="0"/>
              <w:spacing w:before="1" w:line="240" w:lineRule="auto"/>
              <w:ind w:left="108" w:right="21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1класс–66ч</w:t>
            </w:r>
          </w:p>
          <w:p w:rsidR="00283745" w:rsidRDefault="00283745">
            <w:pPr>
              <w:widowControl w:val="0"/>
              <w:spacing w:line="240" w:lineRule="auto"/>
              <w:ind w:left="108" w:right="44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2класс–102ч</w:t>
            </w:r>
          </w:p>
          <w:p w:rsidR="00283745" w:rsidRDefault="00283745">
            <w:pPr>
              <w:widowControl w:val="0"/>
              <w:spacing w:line="240" w:lineRule="auto"/>
              <w:ind w:left="108" w:right="44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3класс–102ч </w:t>
            </w:r>
          </w:p>
          <w:p w:rsidR="00283745" w:rsidRDefault="00283745">
            <w:pPr>
              <w:widowControl w:val="0"/>
              <w:spacing w:line="240" w:lineRule="auto"/>
              <w:ind w:left="108" w:right="44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 102ч</w:t>
            </w:r>
          </w:p>
        </w:tc>
      </w:tr>
      <w:tr w:rsidR="00283745">
        <w:trPr>
          <w:cantSplit/>
          <w:trHeight w:hRule="exact" w:val="528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spacing w:before="3" w:line="240" w:lineRule="auto"/>
              <w:ind w:left="3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31.08.2021г.</w:t>
            </w:r>
          </w:p>
        </w:tc>
      </w:tr>
      <w:tr w:rsidR="00283745" w:rsidTr="00E95A38">
        <w:trPr>
          <w:cantSplit/>
          <w:trHeight w:hRule="exact" w:val="5031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spacing w:before="3" w:line="240" w:lineRule="auto"/>
              <w:ind w:left="3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.Це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реализации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widowControl w:val="0"/>
              <w:tabs>
                <w:tab w:val="left" w:pos="1376"/>
                <w:tab w:val="left" w:pos="1660"/>
                <w:tab w:val="left" w:pos="2415"/>
                <w:tab w:val="left" w:pos="3235"/>
                <w:tab w:val="left" w:pos="4487"/>
                <w:tab w:val="left" w:pos="4830"/>
                <w:tab w:val="left" w:pos="5857"/>
              </w:tabs>
              <w:spacing w:before="1" w:line="240" w:lineRule="auto"/>
              <w:ind w:left="108" w:right="88" w:firstLine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правил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беглым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 ч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 как ба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овым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выком в систе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млад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ов; совер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видов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с ра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ыми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дами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ов;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к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книге;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форм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ч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в выборе 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 са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чи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де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разви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особнос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эмоц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при ч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ведений;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фо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к сло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и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онимат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венное про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ие; обог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сред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венной 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фо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о добре, д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83745">
        <w:trPr>
          <w:cantSplit/>
          <w:trHeight w:hRule="exact" w:val="2770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spacing w:line="240" w:lineRule="exact"/>
              <w:rPr>
                <w:sz w:val="24"/>
                <w:szCs w:val="24"/>
              </w:rPr>
            </w:pPr>
          </w:p>
          <w:p w:rsidR="00283745" w:rsidRDefault="00283745">
            <w:pPr>
              <w:spacing w:after="42" w:line="240" w:lineRule="exact"/>
              <w:rPr>
                <w:sz w:val="24"/>
                <w:szCs w:val="24"/>
              </w:rPr>
            </w:pPr>
          </w:p>
          <w:p w:rsidR="00283745" w:rsidRDefault="00283745">
            <w:pPr>
              <w:widowControl w:val="0"/>
              <w:spacing w:line="275" w:lineRule="auto"/>
              <w:ind w:left="110" w:right="4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3745" w:rsidRDefault="00283745">
            <w:pPr>
              <w:spacing w:after="37" w:line="240" w:lineRule="exact"/>
              <w:rPr>
                <w:sz w:val="24"/>
                <w:szCs w:val="24"/>
              </w:rPr>
            </w:pPr>
          </w:p>
          <w:p w:rsidR="00283745" w:rsidRDefault="00283745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 ори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рована на испо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 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вом:-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»- авторской программы Л. Ф. Климановой,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.Г.Горе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оградской,  «Литературое чтение». Предметная линия учебников системы «Школа России» 1-4 классы: пособие для учителей общеобразовательных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.Ф. Кл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манова,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.Бой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а., 201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bookmarkEnd w:id="0"/>
    </w:tbl>
    <w:p w:rsidR="00283745" w:rsidRDefault="00283745"/>
    <w:sectPr w:rsidR="00283745" w:rsidSect="00935640">
      <w:type w:val="continuous"/>
      <w:pgSz w:w="11906" w:h="16838"/>
      <w:pgMar w:top="1123" w:right="850" w:bottom="1134" w:left="116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640"/>
    <w:rsid w:val="00087F2D"/>
    <w:rsid w:val="00283745"/>
    <w:rsid w:val="00935640"/>
    <w:rsid w:val="00B02CFD"/>
    <w:rsid w:val="00C6495B"/>
    <w:rsid w:val="00E9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236</Words>
  <Characters>1350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</dc:title>
  <dc:subject/>
  <dc:creator>Ттатьяна</dc:creator>
  <cp:keywords/>
  <dc:description/>
  <cp:lastModifiedBy>Ттатьяна</cp:lastModifiedBy>
  <cp:revision>2</cp:revision>
  <dcterms:created xsi:type="dcterms:W3CDTF">2022-02-03T17:32:00Z</dcterms:created>
  <dcterms:modified xsi:type="dcterms:W3CDTF">2022-02-03T17:32:00Z</dcterms:modified>
</cp:coreProperties>
</file>